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0553C" w14:textId="77777777" w:rsidR="007F18EA" w:rsidRDefault="009332ED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personnelles</w:t>
            </w:r>
            <w:proofErr w:type="spellEnd"/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  <w:proofErr w:type="spellEnd"/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Date de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naissance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privé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934D3" w:rsidRPr="001C6F9D" w14:paraId="318EF3D1" w14:textId="77777777" w:rsidTr="0009727E">
        <w:tc>
          <w:tcPr>
            <w:tcW w:w="1843" w:type="dxa"/>
            <w:gridSpan w:val="2"/>
          </w:tcPr>
          <w:p w14:paraId="14898BC8" w14:textId="288170A3" w:rsidR="00B934D3" w:rsidRPr="001C6F9D" w:rsidRDefault="00B934D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Courriel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C4376B" w14:textId="77777777" w:rsidR="00B934D3" w:rsidRPr="001C6F9D" w:rsidRDefault="00B934D3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2F5CFA5E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Téléphone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prof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Assureur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2D183C0A" w:rsidR="007F18EA" w:rsidRDefault="001C6F9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de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528EF" w:rsidRPr="000528EF" w14:paraId="237C4836" w14:textId="77777777" w:rsidTr="0009727E">
        <w:tc>
          <w:tcPr>
            <w:tcW w:w="1843" w:type="dxa"/>
            <w:gridSpan w:val="2"/>
          </w:tcPr>
          <w:p w14:paraId="3C1A45BD" w14:textId="20D42A3F" w:rsidR="000528EF" w:rsidRPr="00B60F02" w:rsidRDefault="000528EF" w:rsidP="000528EF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B60F02">
              <w:rPr>
                <w:rFonts w:ascii="Arial Narrow" w:hAnsi="Arial Narrow" w:cs="Arial"/>
                <w:sz w:val="22"/>
                <w:szCs w:val="22"/>
                <w:lang w:val="fr-CH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6F22B84" w14:textId="77777777" w:rsidR="000528EF" w:rsidRPr="000528EF" w:rsidRDefault="000528E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E96CAA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E96CAA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E96CAA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E96CAA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ED435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>Maladie</w:t>
            </w:r>
            <w:proofErr w:type="spellEnd"/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ED435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Traitement</w:t>
            </w:r>
            <w:proofErr w:type="spellEnd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à </w:t>
            </w:r>
            <w:proofErr w:type="spellStart"/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domicile</w:t>
            </w:r>
            <w:proofErr w:type="spellEnd"/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E96CAA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ED4353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E96CAA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ED4353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E96CAA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ED4353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0528EF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Pr="000528EF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</w:pPr>
            <w:r w:rsidRPr="000528EF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Autre(s) diagnostic(s) / remarques :</w:t>
            </w:r>
          </w:p>
        </w:tc>
      </w:tr>
      <w:tr w:rsidR="008425F4" w:rsidRPr="000528EF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0528EF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0DE40B06" w14:textId="77777777" w:rsidR="008425F4" w:rsidRPr="000528EF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E96CAA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Début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du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traitement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4473F27D" w14:textId="77777777" w:rsidR="0062767A" w:rsidRPr="009332ED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13724636" w14:textId="77777777" w:rsidR="00A55A20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47D36263" w:rsidR="00BE59F3" w:rsidRPr="009332ED" w:rsidRDefault="00BE59F3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BE59F3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0E3AD696" w14:textId="77777777" w:rsidR="00A55A20" w:rsidRPr="009332ED" w:rsidRDefault="00A55A20">
      <w:pPr>
        <w:rPr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E96CAA" w14:paraId="775B694E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0246F616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C16CD7" w:rsidRPr="00E96CAA" w14:paraId="38FC1949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C1D7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48FF9E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4272A72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F5A5F05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E96CAA" w14:paraId="538AF1C2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3A62D08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7BE677B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2C06F99E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469705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22A2F798" w14:textId="77777777" w:rsidR="00C16CD7" w:rsidRDefault="00C16CD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E96CAA" w14:paraId="097AFC8D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10149D9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Podologue (cachet) : N° RCC et GLN</w:t>
            </w:r>
          </w:p>
        </w:tc>
      </w:tr>
      <w:tr w:rsidR="00C16CD7" w:rsidRPr="00E96CAA" w14:paraId="479B30FC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E96CAA" w14:paraId="5EDE5E6C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Date et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signature</w:t>
            </w:r>
            <w:proofErr w:type="spellEnd"/>
          </w:p>
        </w:tc>
      </w:tr>
    </w:tbl>
    <w:p w14:paraId="335CBBD0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1EE9D" w14:textId="77777777" w:rsidR="00C9599E" w:rsidRDefault="00C9599E">
      <w:r>
        <w:separator/>
      </w:r>
    </w:p>
  </w:endnote>
  <w:endnote w:type="continuationSeparator" w:id="0">
    <w:p w14:paraId="5E530414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C48FD" w14:textId="77777777" w:rsidR="00462585" w:rsidRDefault="004625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ED6C" w14:textId="23A2506E" w:rsidR="007F18EA" w:rsidRPr="009332ED" w:rsidRDefault="009332ED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ED4353">
      <w:rPr>
        <w:rFonts w:ascii="Arial" w:hAnsi="Arial" w:cs="Arial"/>
        <w:noProof/>
        <w:sz w:val="22"/>
        <w:szCs w:val="22"/>
        <w:lang w:eastAsia="de-DE"/>
      </w:rPr>
      <w:t>16. Juni 2023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49C516C3" w:rsidR="007F18EA" w:rsidRDefault="009332ED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ED4353">
      <w:rPr>
        <w:rFonts w:ascii="Arial" w:hAnsi="Arial" w:cs="Arial"/>
        <w:noProof/>
        <w:sz w:val="12"/>
        <w:szCs w:val="12"/>
      </w:rPr>
      <w:t>G:\C_leistung\C1_vm\ops\51_grundlagendokumente\04_kvg\03_verordnungsformular\230616fd_f_02_verordnungsformular_podologie_FR.docx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6B80" w14:textId="77777777" w:rsidR="00462585" w:rsidRDefault="004625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CC25" w14:textId="77777777" w:rsidR="00C9599E" w:rsidRDefault="00C9599E">
      <w:r>
        <w:separator/>
      </w:r>
    </w:p>
  </w:footnote>
  <w:footnote w:type="continuationSeparator" w:id="0">
    <w:p w14:paraId="4411DC60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83A04" w14:textId="77777777" w:rsidR="00462585" w:rsidRDefault="004625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9B66" w14:textId="77777777" w:rsidR="007F18EA" w:rsidRDefault="009332ED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462585" w14:paraId="2B112EEB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724FCDCB" w14:textId="77777777" w:rsidR="007F18EA" w:rsidRDefault="009332ED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8A9E3FE" wp14:editId="189C3DAD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25" name="Grafik 25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3CF6C461" wp14:editId="61D88F5C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6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4C009942" wp14:editId="4E0454D7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7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17378A1C" wp14:editId="48BA0B05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group id="LogoCol" style="position:absolute;margin-left:-4.25pt;margin-top:.55pt;width:155.9pt;height:38.75pt;z-index:251659264;visibility:hidden;mso-position-vertical-relative:page" coordsize="9056,22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 w14:anchorId="617FCADF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5" style="position:absolute;left:1616;width:7440;height:2250;visibility:visible;mso-wrap-style:square" alt="Bundeslogo_sw_pos_600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cropleft="11776f" o:title="Bundeslogo_sw_pos_600" r:id="rId6"/>
                    </v:shape>
                    <v:shape id="Picture 6" style="position:absolute;width:1620;height:2250;visibility:visible;mso-wrap-style:square" alt="Bundeslogo_RGB_pos_600 ne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cropright="53762f" o:title="Bundeslogo_RGB_pos_600 neu" r:id="rId7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7A96CB05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OPS</w:t>
          </w:r>
        </w:p>
        <w:p w14:paraId="05F77CC6" w14:textId="4CD6B1D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 xml:space="preserve">Organisation Podologie </w:t>
          </w:r>
          <w:r w:rsidR="00462585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Schweiz</w:t>
          </w:r>
        </w:p>
        <w:p w14:paraId="027A7872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Organisation Podologie Suisse</w:t>
          </w:r>
        </w:p>
        <w:p w14:paraId="2F6B6FF4" w14:textId="0D885048" w:rsidR="007F18EA" w:rsidRPr="009332ED" w:rsidRDefault="009332ED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 xml:space="preserve">Organizzazione </w:t>
          </w:r>
          <w:r w:rsidRPr="009332ED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Podologia Svizzera</w:t>
          </w:r>
        </w:p>
        <w:p w14:paraId="47B2A282" w14:textId="77777777" w:rsidR="00BC740C" w:rsidRPr="009332ED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val="it-CH" w:eastAsia="de-DE"/>
            </w:rPr>
          </w:pPr>
        </w:p>
      </w:tc>
    </w:tr>
  </w:tbl>
  <w:p w14:paraId="4D41B11B" w14:textId="77777777" w:rsidR="00E74DC3" w:rsidRPr="009332ED" w:rsidRDefault="00E74DC3" w:rsidP="009332ED">
    <w:pPr>
      <w:pStyle w:val="Kopfzeile"/>
      <w:rPr>
        <w:rFonts w:ascii="Arial" w:hAnsi="Arial" w:cs="Arial"/>
        <w:sz w:val="20"/>
        <w:szCs w:val="20"/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91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528EF"/>
    <w:rsid w:val="000752F9"/>
    <w:rsid w:val="0009727E"/>
    <w:rsid w:val="00097A28"/>
    <w:rsid w:val="000A1EC1"/>
    <w:rsid w:val="000F577C"/>
    <w:rsid w:val="00133188"/>
    <w:rsid w:val="001C6F9D"/>
    <w:rsid w:val="001F4A8E"/>
    <w:rsid w:val="00286F25"/>
    <w:rsid w:val="002C751B"/>
    <w:rsid w:val="002E045A"/>
    <w:rsid w:val="00364576"/>
    <w:rsid w:val="003E417D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26134"/>
    <w:rsid w:val="0062767A"/>
    <w:rsid w:val="00676841"/>
    <w:rsid w:val="006A6C33"/>
    <w:rsid w:val="006E3D1D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9067C8"/>
    <w:rsid w:val="009214DE"/>
    <w:rsid w:val="009332ED"/>
    <w:rsid w:val="00991D25"/>
    <w:rsid w:val="009A6ABE"/>
    <w:rsid w:val="009F16AA"/>
    <w:rsid w:val="00A05569"/>
    <w:rsid w:val="00A276DC"/>
    <w:rsid w:val="00A55A20"/>
    <w:rsid w:val="00B31633"/>
    <w:rsid w:val="00B60F02"/>
    <w:rsid w:val="00B74ADA"/>
    <w:rsid w:val="00B87492"/>
    <w:rsid w:val="00B934D3"/>
    <w:rsid w:val="00B968F8"/>
    <w:rsid w:val="00B972B7"/>
    <w:rsid w:val="00BC740C"/>
    <w:rsid w:val="00BE59F3"/>
    <w:rsid w:val="00C16CD7"/>
    <w:rsid w:val="00C334E3"/>
    <w:rsid w:val="00C9599E"/>
    <w:rsid w:val="00CE699B"/>
    <w:rsid w:val="00D14D68"/>
    <w:rsid w:val="00DC07EE"/>
    <w:rsid w:val="00DC0CA7"/>
    <w:rsid w:val="00DE02F7"/>
    <w:rsid w:val="00E74DC3"/>
    <w:rsid w:val="00E96CAA"/>
    <w:rsid w:val="00EB3134"/>
    <w:rsid w:val="00EC20CC"/>
    <w:rsid w:val="00ED4353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3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212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Daniel Schacher</cp:lastModifiedBy>
  <cp:revision>3</cp:revision>
  <cp:lastPrinted>2023-06-16T14:11:00Z</cp:lastPrinted>
  <dcterms:created xsi:type="dcterms:W3CDTF">2023-06-16T14:10:00Z</dcterms:created>
  <dcterms:modified xsi:type="dcterms:W3CDTF">2023-06-16T14:11:00Z</dcterms:modified>
</cp:coreProperties>
</file>